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6883"/>
      </w:tblGrid>
      <w:tr w:rsidR="002A1244" w:rsidRPr="00924A0F" w14:paraId="17B95843" w14:textId="77777777" w:rsidTr="00924A0F">
        <w:tc>
          <w:tcPr>
            <w:tcW w:w="5000" w:type="pct"/>
            <w:gridSpan w:val="2"/>
            <w:shd w:val="clear" w:color="auto" w:fill="29BEBB"/>
            <w:vAlign w:val="bottom"/>
          </w:tcPr>
          <w:p w14:paraId="6D9567BB" w14:textId="2EC947CB" w:rsidR="002A1244" w:rsidRPr="00924A0F" w:rsidRDefault="00924A0F" w:rsidP="00715C65">
            <w:pPr>
              <w:pStyle w:val="Heading1"/>
              <w:rPr>
                <w:sz w:val="26"/>
                <w:szCs w:val="26"/>
              </w:rPr>
            </w:pPr>
            <w:r w:rsidRPr="00924A0F">
              <w:rPr>
                <w:color w:val="FFFFFF" w:themeColor="background1"/>
                <w:sz w:val="26"/>
                <w:szCs w:val="26"/>
              </w:rPr>
              <w:t>Personal Information</w:t>
            </w:r>
          </w:p>
        </w:tc>
      </w:tr>
      <w:tr w:rsidR="002A1244" w:rsidRPr="00924A0F" w14:paraId="38572FDB" w14:textId="77777777" w:rsidTr="00924A0F">
        <w:tc>
          <w:tcPr>
            <w:tcW w:w="1323" w:type="pct"/>
            <w:vAlign w:val="bottom"/>
          </w:tcPr>
          <w:p w14:paraId="3C7BC866" w14:textId="400B3822" w:rsidR="002A1244" w:rsidRPr="00924A0F" w:rsidRDefault="00924A0F" w:rsidP="00924A0F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Employee Name: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73C3C486" w14:textId="77777777" w:rsidR="002A1244" w:rsidRPr="00924A0F" w:rsidRDefault="002A1244" w:rsidP="002A1244">
            <w:pPr>
              <w:rPr>
                <w:sz w:val="26"/>
                <w:szCs w:val="26"/>
              </w:rPr>
            </w:pPr>
          </w:p>
        </w:tc>
      </w:tr>
      <w:tr w:rsidR="002A1244" w:rsidRPr="00924A0F" w14:paraId="6BCDFE2E" w14:textId="77777777" w:rsidTr="00924A0F">
        <w:tc>
          <w:tcPr>
            <w:tcW w:w="1323" w:type="pct"/>
            <w:vAlign w:val="bottom"/>
          </w:tcPr>
          <w:p w14:paraId="03D3C30C" w14:textId="097557E8" w:rsidR="002A1244" w:rsidRPr="00924A0F" w:rsidRDefault="00924A0F" w:rsidP="00924A0F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Phone Number: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6DEE58B5" w14:textId="77777777" w:rsidR="002A1244" w:rsidRPr="00924A0F" w:rsidRDefault="002A1244" w:rsidP="002A1244">
            <w:pPr>
              <w:rPr>
                <w:sz w:val="26"/>
                <w:szCs w:val="26"/>
              </w:rPr>
            </w:pPr>
          </w:p>
        </w:tc>
      </w:tr>
      <w:tr w:rsidR="002A1244" w:rsidRPr="00924A0F" w14:paraId="2E979F65" w14:textId="77777777" w:rsidTr="00924A0F">
        <w:tc>
          <w:tcPr>
            <w:tcW w:w="1323" w:type="pct"/>
            <w:vAlign w:val="bottom"/>
          </w:tcPr>
          <w:p w14:paraId="589D103D" w14:textId="75BA13CE" w:rsidR="002A1244" w:rsidRPr="00924A0F" w:rsidRDefault="00924A0F" w:rsidP="00924A0F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Date: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1C84D2CC" w14:textId="77777777" w:rsidR="002A1244" w:rsidRPr="00924A0F" w:rsidRDefault="002A1244" w:rsidP="002A1244">
            <w:pPr>
              <w:rPr>
                <w:sz w:val="26"/>
                <w:szCs w:val="26"/>
              </w:rPr>
            </w:pPr>
          </w:p>
        </w:tc>
      </w:tr>
      <w:tr w:rsidR="002A1244" w:rsidRPr="00924A0F" w14:paraId="42C94E94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9CAC3E1" w14:textId="77777777" w:rsidR="002A1244" w:rsidRPr="00924A0F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26"/>
                <w:szCs w:val="26"/>
              </w:rPr>
            </w:pPr>
          </w:p>
        </w:tc>
      </w:tr>
      <w:tr w:rsidR="002A1244" w:rsidRPr="00924A0F" w14:paraId="69276504" w14:textId="77777777" w:rsidTr="00924A0F">
        <w:tc>
          <w:tcPr>
            <w:tcW w:w="5000" w:type="pct"/>
            <w:gridSpan w:val="2"/>
            <w:shd w:val="clear" w:color="auto" w:fill="29BEBB"/>
            <w:vAlign w:val="bottom"/>
          </w:tcPr>
          <w:p w14:paraId="3FD85450" w14:textId="3490800A" w:rsidR="002A1244" w:rsidRPr="00924A0F" w:rsidRDefault="00924A0F" w:rsidP="00715C65">
            <w:pPr>
              <w:pStyle w:val="Heading1"/>
              <w:rPr>
                <w:sz w:val="26"/>
                <w:szCs w:val="26"/>
              </w:rPr>
            </w:pPr>
            <w:r w:rsidRPr="00924A0F">
              <w:rPr>
                <w:color w:val="FFFFFF" w:themeColor="background1"/>
                <w:sz w:val="26"/>
                <w:szCs w:val="26"/>
              </w:rPr>
              <w:t>Facility Information</w:t>
            </w:r>
          </w:p>
        </w:tc>
      </w:tr>
      <w:tr w:rsidR="002A1244" w:rsidRPr="00924A0F" w14:paraId="2099C57D" w14:textId="77777777" w:rsidTr="00924A0F">
        <w:tc>
          <w:tcPr>
            <w:tcW w:w="1323" w:type="pct"/>
            <w:vAlign w:val="bottom"/>
          </w:tcPr>
          <w:p w14:paraId="275B3022" w14:textId="7E96AC56" w:rsidR="002A1244" w:rsidRPr="00924A0F" w:rsidRDefault="00924A0F" w:rsidP="00924A0F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Facility Name: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70524E7B" w14:textId="77777777" w:rsidR="002A1244" w:rsidRPr="00924A0F" w:rsidRDefault="002A1244" w:rsidP="002A1244">
            <w:pPr>
              <w:rPr>
                <w:sz w:val="26"/>
                <w:szCs w:val="26"/>
              </w:rPr>
            </w:pPr>
          </w:p>
        </w:tc>
      </w:tr>
      <w:tr w:rsidR="002A1244" w:rsidRPr="00924A0F" w14:paraId="0EC1578D" w14:textId="77777777" w:rsidTr="00924A0F">
        <w:tc>
          <w:tcPr>
            <w:tcW w:w="1323" w:type="pct"/>
            <w:vAlign w:val="bottom"/>
          </w:tcPr>
          <w:p w14:paraId="463A092D" w14:textId="755E4BA9" w:rsidR="002A1244" w:rsidRPr="00924A0F" w:rsidRDefault="00924A0F" w:rsidP="00924A0F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Manager: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3B7EE91A" w14:textId="77777777" w:rsidR="002A1244" w:rsidRPr="00924A0F" w:rsidRDefault="002A1244" w:rsidP="002A1244">
            <w:pPr>
              <w:rPr>
                <w:sz w:val="26"/>
                <w:szCs w:val="26"/>
              </w:rPr>
            </w:pPr>
          </w:p>
        </w:tc>
      </w:tr>
      <w:tr w:rsidR="002A1244" w:rsidRPr="00924A0F" w14:paraId="376ADDC7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2A486C2E" w14:textId="77777777" w:rsidR="002A1244" w:rsidRPr="00924A0F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26"/>
                <w:szCs w:val="26"/>
              </w:rPr>
            </w:pPr>
          </w:p>
        </w:tc>
      </w:tr>
      <w:tr w:rsidR="002A1244" w:rsidRPr="00924A0F" w14:paraId="1A618892" w14:textId="77777777" w:rsidTr="00924A0F">
        <w:tc>
          <w:tcPr>
            <w:tcW w:w="5000" w:type="pct"/>
            <w:gridSpan w:val="2"/>
            <w:shd w:val="clear" w:color="auto" w:fill="29BEBB"/>
            <w:vAlign w:val="bottom"/>
          </w:tcPr>
          <w:p w14:paraId="19CAF68F" w14:textId="2F5DB864" w:rsidR="002A1244" w:rsidRPr="00924A0F" w:rsidRDefault="00924A0F" w:rsidP="00715C65">
            <w:pPr>
              <w:pStyle w:val="Heading1"/>
              <w:rPr>
                <w:sz w:val="26"/>
                <w:szCs w:val="26"/>
              </w:rPr>
            </w:pPr>
            <w:r w:rsidRPr="00924A0F">
              <w:rPr>
                <w:color w:val="FFFFFF" w:themeColor="background1"/>
                <w:sz w:val="26"/>
                <w:szCs w:val="26"/>
              </w:rPr>
              <w:t>Shift Cancellation</w:t>
            </w:r>
          </w:p>
        </w:tc>
      </w:tr>
      <w:tr w:rsidR="00924A0F" w:rsidRPr="00924A0F" w14:paraId="7DB6F41B" w14:textId="77777777" w:rsidTr="00344544">
        <w:tc>
          <w:tcPr>
            <w:tcW w:w="1323" w:type="pct"/>
            <w:vAlign w:val="bottom"/>
          </w:tcPr>
          <w:p w14:paraId="12FEEBE8" w14:textId="2BBF5979" w:rsidR="00924A0F" w:rsidRPr="00924A0F" w:rsidRDefault="00924A0F" w:rsidP="00344544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Shift (Specify which Shift was Cancelled):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58ACF16E" w14:textId="77777777" w:rsidR="00924A0F" w:rsidRPr="00924A0F" w:rsidRDefault="00924A0F" w:rsidP="00344544">
            <w:pPr>
              <w:rPr>
                <w:sz w:val="26"/>
                <w:szCs w:val="26"/>
              </w:rPr>
            </w:pPr>
          </w:p>
        </w:tc>
      </w:tr>
      <w:tr w:rsidR="00924A0F" w:rsidRPr="00924A0F" w14:paraId="30C61064" w14:textId="77777777" w:rsidTr="00344544">
        <w:tc>
          <w:tcPr>
            <w:tcW w:w="1323" w:type="pct"/>
            <w:vAlign w:val="bottom"/>
          </w:tcPr>
          <w:p w14:paraId="6EBFA645" w14:textId="66D82F9A" w:rsidR="00924A0F" w:rsidRPr="00924A0F" w:rsidRDefault="00924A0F" w:rsidP="00344544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Day/Time Shift Cancellation Occurred: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495A85A6" w14:textId="77777777" w:rsidR="00924A0F" w:rsidRPr="00924A0F" w:rsidRDefault="00924A0F" w:rsidP="00344544">
            <w:pPr>
              <w:rPr>
                <w:sz w:val="26"/>
                <w:szCs w:val="26"/>
              </w:rPr>
            </w:pPr>
          </w:p>
        </w:tc>
      </w:tr>
      <w:tr w:rsidR="00924A0F" w:rsidRPr="00924A0F" w14:paraId="3FE0BF10" w14:textId="77777777" w:rsidTr="00344544">
        <w:tc>
          <w:tcPr>
            <w:tcW w:w="1323" w:type="pct"/>
            <w:vAlign w:val="bottom"/>
          </w:tcPr>
          <w:p w14:paraId="15A10DAB" w14:textId="0EA70D13" w:rsidR="00924A0F" w:rsidRPr="00924A0F" w:rsidRDefault="00924A0F" w:rsidP="00344544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Reason for Cancellation: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5E961CEE" w14:textId="77777777" w:rsidR="00924A0F" w:rsidRPr="00924A0F" w:rsidRDefault="00924A0F" w:rsidP="00344544">
            <w:pPr>
              <w:rPr>
                <w:sz w:val="26"/>
                <w:szCs w:val="26"/>
              </w:rPr>
            </w:pPr>
          </w:p>
        </w:tc>
      </w:tr>
      <w:tr w:rsidR="00924A0F" w:rsidRPr="00924A0F" w14:paraId="147D8D0D" w14:textId="77777777" w:rsidTr="00344544">
        <w:tc>
          <w:tcPr>
            <w:tcW w:w="1323" w:type="pct"/>
            <w:vAlign w:val="bottom"/>
          </w:tcPr>
          <w:p w14:paraId="2C0E922B" w14:textId="39AD5B7C" w:rsidR="00924A0F" w:rsidRPr="00924A0F" w:rsidRDefault="00924A0F" w:rsidP="00344544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Additional Shifts Offered by the Facility: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460A4ECB" w14:textId="77777777" w:rsidR="00924A0F" w:rsidRPr="00924A0F" w:rsidRDefault="00924A0F" w:rsidP="00344544">
            <w:pPr>
              <w:rPr>
                <w:sz w:val="26"/>
                <w:szCs w:val="26"/>
              </w:rPr>
            </w:pPr>
          </w:p>
        </w:tc>
      </w:tr>
      <w:tr w:rsidR="00924A0F" w:rsidRPr="00924A0F" w14:paraId="1FD606DB" w14:textId="77777777" w:rsidTr="00344544">
        <w:tc>
          <w:tcPr>
            <w:tcW w:w="1323" w:type="pct"/>
            <w:vAlign w:val="bottom"/>
          </w:tcPr>
          <w:p w14:paraId="1DCFD371" w14:textId="4A9B65C2" w:rsidR="00924A0F" w:rsidRPr="00924A0F" w:rsidRDefault="00924A0F" w:rsidP="00344544">
            <w:pPr>
              <w:pStyle w:val="NormalIndent"/>
              <w:ind w:left="0"/>
              <w:rPr>
                <w:sz w:val="26"/>
                <w:szCs w:val="26"/>
              </w:rPr>
            </w:pPr>
            <w:r w:rsidRPr="00924A0F">
              <w:rPr>
                <w:sz w:val="26"/>
                <w:szCs w:val="26"/>
              </w:rPr>
              <w:t>Other Comments:</w:t>
            </w:r>
          </w:p>
        </w:tc>
        <w:tc>
          <w:tcPr>
            <w:tcW w:w="3677" w:type="pct"/>
            <w:tcBorders>
              <w:bottom w:val="single" w:sz="4" w:space="0" w:color="auto"/>
            </w:tcBorders>
            <w:vAlign w:val="bottom"/>
          </w:tcPr>
          <w:p w14:paraId="48EF4FD2" w14:textId="77777777" w:rsidR="00924A0F" w:rsidRPr="00924A0F" w:rsidRDefault="00924A0F" w:rsidP="00344544">
            <w:pPr>
              <w:rPr>
                <w:sz w:val="26"/>
                <w:szCs w:val="26"/>
              </w:rPr>
            </w:pPr>
          </w:p>
        </w:tc>
      </w:tr>
      <w:tr w:rsidR="00924A0F" w:rsidRPr="00924A0F" w14:paraId="23776669" w14:textId="77777777" w:rsidTr="0034454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7F02991" w14:textId="77777777" w:rsidR="00924A0F" w:rsidRPr="00924A0F" w:rsidRDefault="00924A0F" w:rsidP="00344544">
            <w:pPr>
              <w:spacing w:before="0"/>
              <w:rPr>
                <w:rFonts w:ascii="Corbel" w:eastAsia="Calibri" w:hAnsi="Corbel" w:cs="Times New Roman"/>
                <w:b/>
                <w:sz w:val="26"/>
                <w:szCs w:val="26"/>
              </w:rPr>
            </w:pPr>
          </w:p>
        </w:tc>
      </w:tr>
      <w:tr w:rsidR="00924A0F" w:rsidRPr="00924A0F" w14:paraId="48B1EF65" w14:textId="77777777" w:rsidTr="00344544">
        <w:tc>
          <w:tcPr>
            <w:tcW w:w="5000" w:type="pct"/>
            <w:gridSpan w:val="2"/>
            <w:shd w:val="clear" w:color="auto" w:fill="29BEBB"/>
            <w:vAlign w:val="bottom"/>
          </w:tcPr>
          <w:p w14:paraId="36A08F9B" w14:textId="78CC4FDF" w:rsidR="00924A0F" w:rsidRPr="00924A0F" w:rsidRDefault="00585BA1" w:rsidP="00344544">
            <w:pPr>
              <w:pStyle w:val="Heading1"/>
              <w:rPr>
                <w:sz w:val="26"/>
                <w:szCs w:val="26"/>
              </w:rPr>
            </w:pPr>
            <w:r>
              <w:rPr>
                <w:color w:val="FFFFFF" w:themeColor="background1"/>
                <w:sz w:val="26"/>
                <w:szCs w:val="26"/>
              </w:rPr>
              <w:t>Supporting Documentation</w:t>
            </w:r>
          </w:p>
        </w:tc>
      </w:tr>
    </w:tbl>
    <w:p w14:paraId="6E0FBF10" w14:textId="4514432E" w:rsidR="00924A0F" w:rsidRDefault="00924A0F" w:rsidP="00924A0F">
      <w:pPr>
        <w:rPr>
          <w:sz w:val="26"/>
          <w:szCs w:val="26"/>
        </w:rPr>
      </w:pPr>
      <w:r w:rsidRPr="00924A0F">
        <w:rPr>
          <w:sz w:val="26"/>
          <w:szCs w:val="26"/>
        </w:rPr>
        <w:t>This form must be submitted within fourteen days from the date of cancellation and must include supporting documentation</w:t>
      </w:r>
      <w:r w:rsidR="00D82DB2">
        <w:rPr>
          <w:sz w:val="26"/>
          <w:szCs w:val="26"/>
        </w:rPr>
        <w:t xml:space="preserve"> (screenshot, text message, email, </w:t>
      </w:r>
      <w:proofErr w:type="spellStart"/>
      <w:r w:rsidR="00D82DB2">
        <w:rPr>
          <w:sz w:val="26"/>
          <w:szCs w:val="26"/>
        </w:rPr>
        <w:t>etc</w:t>
      </w:r>
      <w:proofErr w:type="spellEnd"/>
      <w:r w:rsidR="00D82DB2">
        <w:rPr>
          <w:sz w:val="26"/>
          <w:szCs w:val="26"/>
        </w:rPr>
        <w:t>)</w:t>
      </w:r>
      <w:r w:rsidRPr="00924A0F">
        <w:rPr>
          <w:sz w:val="26"/>
          <w:szCs w:val="26"/>
        </w:rPr>
        <w:t xml:space="preserve"> regarding the reason for cancellation </w:t>
      </w:r>
      <w:r w:rsidR="00D82DB2" w:rsidRPr="00D82DB2">
        <w:rPr>
          <w:b/>
          <w:bCs/>
          <w:sz w:val="26"/>
          <w:szCs w:val="26"/>
          <w:u w:val="single"/>
        </w:rPr>
        <w:t>OR</w:t>
      </w:r>
      <w:r w:rsidRPr="00924A0F">
        <w:rPr>
          <w:sz w:val="26"/>
          <w:szCs w:val="26"/>
        </w:rPr>
        <w:t xml:space="preserve"> include manager approval below.</w:t>
      </w:r>
    </w:p>
    <w:p w14:paraId="281E6D49" w14:textId="267B6300" w:rsidR="00924A0F" w:rsidRDefault="00924A0F" w:rsidP="00924A0F">
      <w:pPr>
        <w:rPr>
          <w:sz w:val="26"/>
          <w:szCs w:val="26"/>
        </w:rPr>
      </w:pPr>
      <w:r>
        <w:rPr>
          <w:sz w:val="26"/>
          <w:szCs w:val="26"/>
        </w:rPr>
        <w:t>Manager Approval: ________________________________________________________</w:t>
      </w:r>
    </w:p>
    <w:sectPr w:rsidR="00924A0F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F026E" w14:textId="77777777" w:rsidR="00F360E4" w:rsidRDefault="00F360E4" w:rsidP="000172E5">
      <w:pPr>
        <w:spacing w:after="0" w:line="240" w:lineRule="auto"/>
      </w:pPr>
      <w:r>
        <w:separator/>
      </w:r>
    </w:p>
  </w:endnote>
  <w:endnote w:type="continuationSeparator" w:id="0">
    <w:p w14:paraId="4795FAF6" w14:textId="77777777" w:rsidR="00F360E4" w:rsidRDefault="00F360E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525AC8-5485-4F00-B8C3-F94CE34F075C}"/>
    <w:embedBold r:id="rId2" w:fontKey="{59252BE7-3B8C-494B-AE3F-1D0DC17B99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4E53449-0929-4F7A-9B5C-B8420A7E46AA}"/>
    <w:embedBold r:id="rId4" w:fontKey="{BF5F443C-A8E0-40FD-9318-DDD2D50076B0}"/>
    <w:embedItalic r:id="rId5" w:fontKey="{FA1B3507-F827-4A7D-964D-8893EA4AAB6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E95CC0B-BACC-4E28-BAE2-ADCB509ED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2038F48" w14:textId="77777777" w:rsidTr="00C4167A">
      <w:tc>
        <w:tcPr>
          <w:tcW w:w="4675" w:type="dxa"/>
          <w:vAlign w:val="center"/>
        </w:tcPr>
        <w:p w14:paraId="0D551D2F" w14:textId="0F8EDC32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54D5005" w14:textId="59380778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D9C9139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72BD4" w14:textId="77777777" w:rsidR="00F360E4" w:rsidRDefault="00F360E4" w:rsidP="000172E5">
      <w:pPr>
        <w:spacing w:after="0" w:line="240" w:lineRule="auto"/>
      </w:pPr>
      <w:r>
        <w:separator/>
      </w:r>
    </w:p>
  </w:footnote>
  <w:footnote w:type="continuationSeparator" w:id="0">
    <w:p w14:paraId="6210FBEF" w14:textId="77777777" w:rsidR="00F360E4" w:rsidRDefault="00F360E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184"/>
      <w:gridCol w:w="7176"/>
    </w:tblGrid>
    <w:tr w:rsidR="00B337A2" w:rsidRPr="00B337A2" w14:paraId="7FA81F50" w14:textId="77777777" w:rsidTr="00384B05">
      <w:trPr>
        <w:trHeight w:val="990"/>
      </w:trPr>
      <w:tc>
        <w:tcPr>
          <w:tcW w:w="1350" w:type="dxa"/>
          <w:vAlign w:val="center"/>
        </w:tcPr>
        <w:p w14:paraId="2CA4753F" w14:textId="4D0A7DFF" w:rsidR="00B337A2" w:rsidRPr="00924A0F" w:rsidRDefault="00924A0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29BEBB"/>
              <w:sz w:val="44"/>
              <w:szCs w:val="24"/>
            </w:rPr>
          </w:pPr>
          <w:r w:rsidRPr="00924A0F">
            <w:rPr>
              <w:rFonts w:ascii="Corbel" w:eastAsia="Calibri" w:hAnsi="Corbel" w:cs="Times New Roman"/>
              <w:b/>
              <w:noProof/>
              <w:color w:val="29BEBB"/>
              <w:sz w:val="44"/>
              <w:szCs w:val="24"/>
            </w:rPr>
            <w:drawing>
              <wp:inline distT="0" distB="0" distL="0" distR="0" wp14:anchorId="4261DE42" wp14:editId="104346FA">
                <wp:extent cx="1318260" cy="597438"/>
                <wp:effectExtent l="0" t="0" r="0" b="0"/>
                <wp:docPr id="2" name="Picture 2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532" cy="599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FA59D10" w14:textId="77777777" w:rsidR="00B337A2" w:rsidRDefault="00924A0F" w:rsidP="002A1244">
          <w:pPr>
            <w:pStyle w:val="Header"/>
            <w:rPr>
              <w:color w:val="29BEBB"/>
            </w:rPr>
          </w:pPr>
          <w:r w:rsidRPr="00924A0F">
            <w:rPr>
              <w:color w:val="29BEBB"/>
            </w:rPr>
            <w:t xml:space="preserve">IDR </w:t>
          </w:r>
          <w:r>
            <w:rPr>
              <w:color w:val="29BEBB"/>
            </w:rPr>
            <w:t xml:space="preserve">Shift </w:t>
          </w:r>
          <w:r w:rsidRPr="00924A0F">
            <w:rPr>
              <w:color w:val="29BEBB"/>
            </w:rPr>
            <w:t>Cancellation Form</w:t>
          </w:r>
        </w:p>
        <w:p w14:paraId="3C32B074" w14:textId="39BD6A93" w:rsidR="00924A0F" w:rsidRPr="00924A0F" w:rsidRDefault="00924A0F" w:rsidP="002A1244">
          <w:pPr>
            <w:pStyle w:val="Header"/>
            <w:rPr>
              <w:rFonts w:asciiTheme="minorHAnsi" w:hAnsiTheme="minorHAnsi"/>
              <w:b w:val="0"/>
              <w:noProof w:val="0"/>
              <w:color w:val="29BEBB"/>
              <w:sz w:val="22"/>
              <w:szCs w:val="22"/>
            </w:rPr>
          </w:pPr>
          <w:r w:rsidRPr="00924A0F">
            <w:rPr>
              <w:color w:val="auto"/>
              <w:sz w:val="22"/>
              <w:szCs w:val="22"/>
            </w:rPr>
            <w:t xml:space="preserve">Please submit </w:t>
          </w:r>
          <w:r>
            <w:rPr>
              <w:color w:val="auto"/>
              <w:sz w:val="22"/>
              <w:szCs w:val="22"/>
            </w:rPr>
            <w:t>this form to</w:t>
          </w:r>
          <w:r w:rsidRPr="00924A0F">
            <w:rPr>
              <w:color w:val="auto"/>
              <w:sz w:val="22"/>
              <w:szCs w:val="22"/>
            </w:rPr>
            <w:t xml:space="preserve"> IDR’s timesheet department at </w:t>
          </w:r>
          <w:hyperlink r:id="rId2" w:history="1">
            <w:r w:rsidRPr="00924A0F">
              <w:rPr>
                <w:rStyle w:val="Hyperlink"/>
                <w:color w:val="auto"/>
                <w:sz w:val="22"/>
                <w:szCs w:val="22"/>
              </w:rPr>
              <w:t>healthcaretimesheets@idr-inc.com</w:t>
            </w:r>
          </w:hyperlink>
        </w:p>
      </w:tc>
    </w:tr>
  </w:tbl>
  <w:p w14:paraId="6FC643B5" w14:textId="0AA091EA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5397980">
    <w:abstractNumId w:val="11"/>
  </w:num>
  <w:num w:numId="2" w16cid:durableId="1898085819">
    <w:abstractNumId w:val="7"/>
  </w:num>
  <w:num w:numId="3" w16cid:durableId="677925812">
    <w:abstractNumId w:val="15"/>
  </w:num>
  <w:num w:numId="4" w16cid:durableId="1725329652">
    <w:abstractNumId w:val="12"/>
  </w:num>
  <w:num w:numId="5" w16cid:durableId="520781229">
    <w:abstractNumId w:val="13"/>
  </w:num>
  <w:num w:numId="6" w16cid:durableId="502211591">
    <w:abstractNumId w:val="19"/>
  </w:num>
  <w:num w:numId="7" w16cid:durableId="1283267602">
    <w:abstractNumId w:val="6"/>
  </w:num>
  <w:num w:numId="8" w16cid:durableId="828449657">
    <w:abstractNumId w:val="10"/>
  </w:num>
  <w:num w:numId="9" w16cid:durableId="643200129">
    <w:abstractNumId w:val="17"/>
  </w:num>
  <w:num w:numId="10" w16cid:durableId="1121921990">
    <w:abstractNumId w:val="1"/>
  </w:num>
  <w:num w:numId="11" w16cid:durableId="7029395">
    <w:abstractNumId w:val="5"/>
  </w:num>
  <w:num w:numId="12" w16cid:durableId="1091000451">
    <w:abstractNumId w:val="0"/>
  </w:num>
  <w:num w:numId="13" w16cid:durableId="2046099625">
    <w:abstractNumId w:val="2"/>
  </w:num>
  <w:num w:numId="14" w16cid:durableId="1720477657">
    <w:abstractNumId w:val="9"/>
  </w:num>
  <w:num w:numId="15" w16cid:durableId="1242108534">
    <w:abstractNumId w:val="8"/>
  </w:num>
  <w:num w:numId="16" w16cid:durableId="1863124878">
    <w:abstractNumId w:val="16"/>
  </w:num>
  <w:num w:numId="17" w16cid:durableId="836530461">
    <w:abstractNumId w:val="3"/>
  </w:num>
  <w:num w:numId="18" w16cid:durableId="816384274">
    <w:abstractNumId w:val="21"/>
  </w:num>
  <w:num w:numId="19" w16cid:durableId="1059985784">
    <w:abstractNumId w:val="18"/>
  </w:num>
  <w:num w:numId="20" w16cid:durableId="958679222">
    <w:abstractNumId w:val="14"/>
  </w:num>
  <w:num w:numId="21" w16cid:durableId="632322580">
    <w:abstractNumId w:val="20"/>
  </w:num>
  <w:num w:numId="22" w16cid:durableId="169792588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A0F"/>
    <w:rsid w:val="000172E5"/>
    <w:rsid w:val="00052382"/>
    <w:rsid w:val="0006568A"/>
    <w:rsid w:val="00076F0F"/>
    <w:rsid w:val="00084253"/>
    <w:rsid w:val="000D1F49"/>
    <w:rsid w:val="001727CA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85BA1"/>
    <w:rsid w:val="005A3BF7"/>
    <w:rsid w:val="005B3B89"/>
    <w:rsid w:val="005F2035"/>
    <w:rsid w:val="005F7990"/>
    <w:rsid w:val="006145D8"/>
    <w:rsid w:val="0062563A"/>
    <w:rsid w:val="0063739C"/>
    <w:rsid w:val="007147D7"/>
    <w:rsid w:val="00715C65"/>
    <w:rsid w:val="00770F25"/>
    <w:rsid w:val="007A35A8"/>
    <w:rsid w:val="007B0A85"/>
    <w:rsid w:val="007C6A52"/>
    <w:rsid w:val="0082043E"/>
    <w:rsid w:val="00846B76"/>
    <w:rsid w:val="008A69AF"/>
    <w:rsid w:val="008E203A"/>
    <w:rsid w:val="0091229C"/>
    <w:rsid w:val="00924A0F"/>
    <w:rsid w:val="00940E73"/>
    <w:rsid w:val="0098597D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44608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2DB2"/>
    <w:rsid w:val="00DB3FAD"/>
    <w:rsid w:val="00E61C09"/>
    <w:rsid w:val="00EB3B58"/>
    <w:rsid w:val="00EC7359"/>
    <w:rsid w:val="00EE3054"/>
    <w:rsid w:val="00F00606"/>
    <w:rsid w:val="00F01256"/>
    <w:rsid w:val="00F360E4"/>
    <w:rsid w:val="00F769E6"/>
    <w:rsid w:val="00F9557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A64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24A0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924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caretimesheets@idr-inc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wards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2023-02-28T17:27:00Z</dcterms:created>
  <dcterms:modified xsi:type="dcterms:W3CDTF">2023-02-28T17:27:00Z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